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CardLayout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E1238A" w14:paraId="29BC52CB" w14:textId="77777777">
        <w:trPr>
          <w:trHeight w:hRule="exact" w:val="1080"/>
        </w:trPr>
        <w:tc>
          <w:tcPr>
            <w:tcW w:w="5760" w:type="dxa"/>
          </w:tcPr>
          <w:p w14:paraId="709858EC" w14:textId="77777777" w:rsidR="00E1238A" w:rsidRDefault="00E1238A"/>
        </w:tc>
        <w:tc>
          <w:tcPr>
            <w:tcW w:w="720" w:type="dxa"/>
          </w:tcPr>
          <w:p w14:paraId="1F98375E" w14:textId="77777777" w:rsidR="00E1238A" w:rsidRDefault="00E1238A"/>
        </w:tc>
        <w:tc>
          <w:tcPr>
            <w:tcW w:w="5760" w:type="dxa"/>
          </w:tcPr>
          <w:p w14:paraId="2D90DEB3" w14:textId="77777777" w:rsidR="00E1238A" w:rsidRDefault="00E1238A" w:rsidP="00EF4C79">
            <w:pPr>
              <w:ind w:left="0"/>
            </w:pPr>
          </w:p>
        </w:tc>
      </w:tr>
      <w:tr w:rsidR="00E1238A" w14:paraId="5E8AA7DF" w14:textId="77777777">
        <w:trPr>
          <w:trHeight w:hRule="exact" w:val="7560"/>
        </w:trPr>
        <w:tc>
          <w:tcPr>
            <w:tcW w:w="5760" w:type="dxa"/>
          </w:tcPr>
          <w:sdt>
            <w:sdtPr>
              <w:alias w:val="Bride's Name"/>
              <w:tag w:val=""/>
              <w:id w:val="-893892119"/>
              <w:placeholder>
                <w:docPart w:val="9BF88CDEB66649E38ADA07A36C3BB473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14:paraId="5F3B1949" w14:textId="5D25285F" w:rsidR="00E1238A" w:rsidRDefault="00F160B1">
                <w:pPr>
                  <w:pStyle w:val="Name"/>
                </w:pPr>
                <w:r>
                  <w:t>Write Me Back</w:t>
                </w:r>
                <w:r w:rsidR="00E45134">
                  <w:t xml:space="preserve"> Cards</w:t>
                </w:r>
              </w:p>
            </w:sdtContent>
          </w:sdt>
          <w:p w14:paraId="7945F9BB" w14:textId="43A00D02" w:rsidR="00E1238A" w:rsidRDefault="00E45134">
            <w:pPr>
              <w:pStyle w:val="NoSpacing"/>
            </w:pPr>
            <w:r>
              <w:t>Cards to gift to a friend.</w:t>
            </w:r>
          </w:p>
          <w:p w14:paraId="798E7840" w14:textId="77777777" w:rsidR="00E1238A" w:rsidRDefault="00F160B1">
            <w:r>
              <w:t>Instructions:</w:t>
            </w:r>
          </w:p>
          <w:p w14:paraId="28D63233" w14:textId="2146ECB7" w:rsidR="00F160B1" w:rsidRDefault="00F160B1" w:rsidP="00F160B1">
            <w:pPr>
              <w:pStyle w:val="ListParagraph"/>
              <w:numPr>
                <w:ilvl w:val="0"/>
                <w:numId w:val="1"/>
              </w:numPr>
            </w:pPr>
            <w:r>
              <w:t>Place a stamp and your own address on each of the small envelopes.</w:t>
            </w:r>
          </w:p>
          <w:p w14:paraId="38F3FA9A" w14:textId="636522D1" w:rsidR="00F160B1" w:rsidRDefault="00F160B1" w:rsidP="00F160B1">
            <w:pPr>
              <w:pStyle w:val="ListParagraph"/>
              <w:numPr>
                <w:ilvl w:val="0"/>
                <w:numId w:val="1"/>
              </w:numPr>
            </w:pPr>
            <w:r>
              <w:t xml:space="preserve">Put the stamped addressed envelopes and card combos into the large envelope </w:t>
            </w:r>
            <w:r w:rsidR="00E45134">
              <w:t>and send them to a friend.</w:t>
            </w:r>
          </w:p>
          <w:p w14:paraId="6D1C2237" w14:textId="4742E1B7" w:rsidR="00E45134" w:rsidRDefault="00E45134" w:rsidP="00F160B1">
            <w:pPr>
              <w:pStyle w:val="ListParagraph"/>
              <w:numPr>
                <w:ilvl w:val="0"/>
                <w:numId w:val="1"/>
              </w:numPr>
            </w:pPr>
            <w:r>
              <w:t xml:space="preserve">Your friend now has everything that they need to send you a little note when they are thinking of you. </w:t>
            </w:r>
          </w:p>
          <w:p w14:paraId="6BD9F887" w14:textId="2535DF9F" w:rsidR="00E45134" w:rsidRDefault="00E45134" w:rsidP="00E45134">
            <w:r>
              <w:t>Tips:</w:t>
            </w:r>
          </w:p>
          <w:p w14:paraId="1040C1C8" w14:textId="52FEE1FF" w:rsidR="00E45134" w:rsidRDefault="00E45134" w:rsidP="00E45134">
            <w:r>
              <w:t xml:space="preserve">Be </w:t>
            </w:r>
            <w:r w:rsidR="00EF4C79">
              <w:t>creative but</w:t>
            </w:r>
            <w:r>
              <w:t xml:space="preserve"> keep it simple.</w:t>
            </w:r>
          </w:p>
          <w:p w14:paraId="58198878" w14:textId="1730DEB6" w:rsidR="00E45134" w:rsidRDefault="00E45134" w:rsidP="00E45134">
            <w:r>
              <w:t>Draw a picture or share a favorite quote.</w:t>
            </w:r>
          </w:p>
          <w:p w14:paraId="48DCB53F" w14:textId="2C08D65C" w:rsidR="00EF4C79" w:rsidRDefault="00EF4C79" w:rsidP="00E45134">
            <w:proofErr w:type="gramStart"/>
            <w:r>
              <w:t>Don’t</w:t>
            </w:r>
            <w:proofErr w:type="gramEnd"/>
            <w:r>
              <w:t xml:space="preserve"> forget to write back!</w:t>
            </w:r>
          </w:p>
          <w:p w14:paraId="4C5F039A" w14:textId="77777777" w:rsidR="00E45134" w:rsidRDefault="00E45134" w:rsidP="00E45134">
            <w:pPr>
              <w:ind w:left="0"/>
            </w:pPr>
          </w:p>
          <w:p w14:paraId="7272A279" w14:textId="5FD5D195" w:rsidR="00F160B1" w:rsidRDefault="00F160B1"/>
        </w:tc>
        <w:tc>
          <w:tcPr>
            <w:tcW w:w="720" w:type="dxa"/>
          </w:tcPr>
          <w:p w14:paraId="32CFECA6" w14:textId="77777777" w:rsidR="00E1238A" w:rsidRDefault="00E1238A"/>
        </w:tc>
        <w:tc>
          <w:tcPr>
            <w:tcW w:w="5760" w:type="dxa"/>
          </w:tcPr>
          <w:sdt>
            <w:sdtPr>
              <w:alias w:val="Bride's Name"/>
              <w:tag w:val=""/>
              <w:id w:val="1792861025"/>
              <w:placeholder>
                <w:docPart w:val="FAA83E5240604C46AC7826CA42C17979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14:paraId="0CF32EB4" w14:textId="66929EB2" w:rsidR="00E1238A" w:rsidRDefault="00E45134">
                <w:pPr>
                  <w:pStyle w:val="Name"/>
                </w:pPr>
                <w:r>
                  <w:t>Write Me Back Cards</w:t>
                </w:r>
              </w:p>
            </w:sdtContent>
          </w:sdt>
          <w:p w14:paraId="11007FB8" w14:textId="77777777" w:rsidR="00EF4C79" w:rsidRDefault="00EF4C79" w:rsidP="00EF4C79">
            <w:pPr>
              <w:pStyle w:val="NoSpacing"/>
            </w:pPr>
            <w:r>
              <w:t>Cards to gift to a friend.</w:t>
            </w:r>
          </w:p>
          <w:p w14:paraId="0E58ABE8" w14:textId="77777777" w:rsidR="00EF4C79" w:rsidRDefault="00EF4C79" w:rsidP="00EF4C79">
            <w:r>
              <w:t>Instructions:</w:t>
            </w:r>
          </w:p>
          <w:p w14:paraId="7AC7A73D" w14:textId="77777777" w:rsidR="00EF4C79" w:rsidRDefault="00EF4C79" w:rsidP="00EF4C79">
            <w:pPr>
              <w:pStyle w:val="ListParagraph"/>
              <w:numPr>
                <w:ilvl w:val="0"/>
                <w:numId w:val="4"/>
              </w:numPr>
            </w:pPr>
            <w:r>
              <w:t>Place a stamp and your own address on each of the small envelopes.</w:t>
            </w:r>
          </w:p>
          <w:p w14:paraId="5867C5B2" w14:textId="77777777" w:rsidR="00EF4C79" w:rsidRDefault="00EF4C79" w:rsidP="00EF4C79">
            <w:pPr>
              <w:pStyle w:val="ListParagraph"/>
              <w:numPr>
                <w:ilvl w:val="0"/>
                <w:numId w:val="4"/>
              </w:numPr>
            </w:pPr>
            <w:r>
              <w:t>Put the stamped addressed envelopes and card combos into the large envelope and send them to a friend.</w:t>
            </w:r>
          </w:p>
          <w:p w14:paraId="2018254B" w14:textId="77777777" w:rsidR="00EF4C79" w:rsidRDefault="00EF4C79" w:rsidP="00EF4C79">
            <w:pPr>
              <w:pStyle w:val="ListParagraph"/>
              <w:numPr>
                <w:ilvl w:val="0"/>
                <w:numId w:val="4"/>
              </w:numPr>
            </w:pPr>
            <w:r>
              <w:t xml:space="preserve">Your friend now has everything that they need to send you a little note when they are thinking of you. </w:t>
            </w:r>
          </w:p>
          <w:p w14:paraId="595B69BD" w14:textId="77777777" w:rsidR="00EF4C79" w:rsidRDefault="00EF4C79" w:rsidP="00EF4C79">
            <w:r>
              <w:t>Tips:</w:t>
            </w:r>
          </w:p>
          <w:p w14:paraId="22F45A0B" w14:textId="77777777" w:rsidR="00EF4C79" w:rsidRDefault="00EF4C79" w:rsidP="00EF4C79">
            <w:r>
              <w:t>Be creative but keep it simple.</w:t>
            </w:r>
          </w:p>
          <w:p w14:paraId="132F1E6F" w14:textId="77777777" w:rsidR="00EF4C79" w:rsidRDefault="00EF4C79" w:rsidP="00EF4C79">
            <w:r>
              <w:t>Draw a picture or share a favorite quote.</w:t>
            </w:r>
          </w:p>
          <w:p w14:paraId="11AF31EA" w14:textId="77777777" w:rsidR="00EF4C79" w:rsidRDefault="00EF4C79" w:rsidP="00EF4C79">
            <w:proofErr w:type="gramStart"/>
            <w:r>
              <w:t>Don’t</w:t>
            </w:r>
            <w:proofErr w:type="gramEnd"/>
            <w:r>
              <w:t xml:space="preserve"> forget to write back!</w:t>
            </w:r>
          </w:p>
          <w:p w14:paraId="34E55F6D" w14:textId="4CDE7C70" w:rsidR="00E1238A" w:rsidRDefault="00E1238A"/>
        </w:tc>
      </w:tr>
    </w:tbl>
    <w:p w14:paraId="0856F699" w14:textId="77777777" w:rsidR="00E1238A" w:rsidRDefault="00EF4C7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B3F043B" wp14:editId="0B920B33">
                <wp:simplePos x="0" y="0"/>
                <wp:positionH relativeFrom="page">
                  <wp:posOffset>1171575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4" name="Background Graphic Lef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43D1A1" id="Background Graphic Left" o:spid="_x0000_s1026" style="position:absolute;margin-left:92.25pt;margin-top:141.75pt;width:4in;height:381.75pt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">
                  <v:imagedata r:id="rId15" o:title="" recolortarget="#730927 [1444]"/>
                </v:shape>
                <v:shape id="Picture 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">
                  <v:imagedata r:id="rId16" o:title="" recolortarget="black"/>
                </v:shape>
                <v:shape id="Picture 4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">
                  <v:imagedata r:id="rId17" o:title="" recolortarget="#774104 [1446]"/>
                </v:shape>
                <v:shape id="Picture 5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CC46D1B" wp14:editId="169A8CE3">
                <wp:simplePos x="0" y="0"/>
                <wp:positionH relativeFrom="page">
                  <wp:posOffset>5286375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" name="Background Graphic Righ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D7C21" id="Background Graphic Right" o:spid="_x0000_s1026" style="position:absolute;margin-left:416.25pt;margin-top:14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">
                <v:shape id="Picture 6" o:spid="_x0000_s1027" type="#_x0000_t75" style="position:absolute;left:3849;top:12700;width:40134;height:47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">
                  <v:imagedata r:id="rId15" o:title="" recolortarget="#730927 [1444]"/>
                </v:shape>
                <v:shape id="Picture 13" o:spid="_x0000_s1028" type="#_x0000_t75" style="position:absolute;left:23676;top:26266;width:19152;height:3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">
                  <v:imagedata r:id="rId16" o:title="" recolortarget="black"/>
                </v:shape>
                <v:shape id="Picture 15" o:spid="_x0000_s1029" type="#_x0000_t75" style="position:absolute;left:4812;top:36273;width:37247;height:17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">
                  <v:imagedata r:id="rId17" o:title="" recolortarget="#774104 [1446]"/>
                </v:shape>
                <v:shape id="Picture 16" o:spid="_x0000_s1030" type="#_x0000_t75" style="position:absolute;width:45812;height:6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sectPr w:rsidR="00E1238A">
      <w:headerReference w:type="default" r:id="rId19"/>
      <w:pgSz w:w="15840" w:h="12240" w:orient="landscape" w:code="1"/>
      <w:pgMar w:top="1800" w:right="1800" w:bottom="720" w:left="1800" w:header="14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996713" w14:textId="77777777" w:rsidR="005736DC" w:rsidRDefault="005736DC">
      <w:pPr>
        <w:spacing w:before="0" w:after="0"/>
      </w:pPr>
      <w:r>
        <w:separator/>
      </w:r>
    </w:p>
  </w:endnote>
  <w:endnote w:type="continuationSeparator" w:id="0">
    <w:p w14:paraId="2A95CF72" w14:textId="77777777" w:rsidR="005736DC" w:rsidRDefault="005736D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03BEF3" w14:textId="77777777" w:rsidR="005736DC" w:rsidRDefault="005736DC">
      <w:pPr>
        <w:spacing w:before="0" w:after="0"/>
      </w:pPr>
      <w:r>
        <w:separator/>
      </w:r>
    </w:p>
  </w:footnote>
  <w:footnote w:type="continuationSeparator" w:id="0">
    <w:p w14:paraId="47FD8150" w14:textId="77777777" w:rsidR="005736DC" w:rsidRDefault="005736D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19121121"/>
    </w:sdtPr>
    <w:sdtEndPr/>
    <w:sdtContent>
      <w:p w14:paraId="36E93168" w14:textId="4FC0B464" w:rsidR="00E1238A" w:rsidRDefault="005736DC" w:rsidP="00F160B1">
        <w:pPr>
          <w:pStyle w:val="Header"/>
          <w:spacing w:after="120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A5A34"/>
    <w:multiLevelType w:val="hybridMultilevel"/>
    <w:tmpl w:val="BF9652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03E3DBE"/>
    <w:multiLevelType w:val="hybridMultilevel"/>
    <w:tmpl w:val="BF9652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6BF60FC"/>
    <w:multiLevelType w:val="hybridMultilevel"/>
    <w:tmpl w:val="C3029F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D627F63"/>
    <w:multiLevelType w:val="hybridMultilevel"/>
    <w:tmpl w:val="BE2C35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0B1"/>
    <w:rsid w:val="005736DC"/>
    <w:rsid w:val="00E1238A"/>
    <w:rsid w:val="00E45134"/>
    <w:rsid w:val="00E8284A"/>
    <w:rsid w:val="00EF4C79"/>
    <w:rsid w:val="00F1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EBFD5"/>
  <w15:chartTrackingRefBased/>
  <w15:docId w15:val="{0356AF25-1568-499E-93FB-95BA91B4A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en-GB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rdLayout">
    <w:name w:val="Card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NoSpacing">
    <w:name w:val="No Spacing"/>
    <w:uiPriority w:val="1"/>
    <w:qFormat/>
    <w:pPr>
      <w:spacing w:before="0" w:after="0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Name">
    <w:name w:val="Name"/>
    <w:basedOn w:val="Normal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HeaderChar">
    <w:name w:val="Header Char"/>
    <w:basedOn w:val="DefaultParagraphFont"/>
    <w:link w:val="Header"/>
    <w:uiPriority w:val="99"/>
    <w:rPr>
      <w:color w:val="000000" w:themeColor="text1"/>
      <w:sz w:val="17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Pr>
      <w:lang w:val="en-US"/>
    </w:rPr>
  </w:style>
  <w:style w:type="paragraph" w:styleId="ListParagraph">
    <w:name w:val="List Paragraph"/>
    <w:basedOn w:val="Normal"/>
    <w:uiPriority w:val="34"/>
    <w:qFormat/>
    <w:rsid w:val="00F160B1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fesler\AppData\Roaming\Microsoft\Templates\Wedding%20invitations%20(Watercolor%20design,%202%20per%20page,%20works%20with%20Avery%205389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F88CDEB66649E38ADA07A36C3BB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56CE1-1463-4A92-8984-1FD3A8A96BFC}"/>
      </w:docPartPr>
      <w:docPartBody>
        <w:p w:rsidR="006F7A4F" w:rsidRDefault="00435EAE">
          <w:pPr>
            <w:pStyle w:val="9BF88CDEB66649E38ADA07A36C3BB473"/>
          </w:pPr>
          <w:r>
            <w:t>[Bride’s Name]</w:t>
          </w:r>
        </w:p>
      </w:docPartBody>
    </w:docPart>
    <w:docPart>
      <w:docPartPr>
        <w:name w:val="FAA83E5240604C46AC7826CA42C17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A2A34-D607-4E0D-981A-00E14420DBFD}"/>
      </w:docPartPr>
      <w:docPartBody>
        <w:p w:rsidR="006F7A4F" w:rsidRDefault="00435EAE">
          <w:pPr>
            <w:pStyle w:val="FAA83E5240604C46AC7826CA42C17979"/>
          </w:pPr>
          <w:r>
            <w:t>[Bride’s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A4F"/>
    <w:rsid w:val="00435EAE"/>
    <w:rsid w:val="006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BF88CDEB66649E38ADA07A36C3BB473">
    <w:name w:val="9BF88CDEB66649E38ADA07A36C3BB473"/>
  </w:style>
  <w:style w:type="paragraph" w:customStyle="1" w:styleId="FAA83E5240604C46AC7826CA42C17979">
    <w:name w:val="FAA83E5240604C46AC7826CA42C179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E38881A9872408672B252090AFB73" ma:contentTypeVersion="11" ma:contentTypeDescription="Create a new document." ma:contentTypeScope="" ma:versionID="b74f8736563e1f5c6f2ae041bb1155fc">
  <xsd:schema xmlns:xsd="http://www.w3.org/2001/XMLSchema" xmlns:xs="http://www.w3.org/2001/XMLSchema" xmlns:p="http://schemas.microsoft.com/office/2006/metadata/properties" xmlns:ns2="8342d48e-8918-47eb-b4e1-18dbd6cdd106" xmlns:ns3="9e4712b9-8a99-40b4-9430-eff6dca8c430" targetNamespace="http://schemas.microsoft.com/office/2006/metadata/properties" ma:root="true" ma:fieldsID="650fa213e50aad16abedd4852d31095a" ns2:_="" ns3:_="">
    <xsd:import namespace="8342d48e-8918-47eb-b4e1-18dbd6cdd106"/>
    <xsd:import namespace="9e4712b9-8a99-40b4-9430-eff6dca8c4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42d48e-8918-47eb-b4e1-18dbd6cdd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4712b9-8a99-40b4-9430-eff6dca8c43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e4712b9-8a99-40b4-9430-eff6dca8c430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E87A778-34BD-43A9-8BDF-93EEEA29A30B}">
  <ds:schemaRefs>
    <ds:schemaRef ds:uri="http://schemas.microsoft.com/pics"/>
  </ds:schemaRefs>
</ds:datastoreItem>
</file>

<file path=customXml/itemProps2.xml><?xml version="1.0" encoding="utf-8"?>
<ds:datastoreItem xmlns:ds="http://schemas.openxmlformats.org/officeDocument/2006/customXml" ds:itemID="{CB5AB158-5DE6-45BD-A630-568D92BE2D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705B96-027E-4E58-9A9E-EA91873BE6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42d48e-8918-47eb-b4e1-18dbd6cdd106"/>
    <ds:schemaRef ds:uri="9e4712b9-8a99-40b4-9430-eff6dca8c4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F78409-BDC4-4486-AAE7-10AD474ED0FF}">
  <ds:schemaRefs>
    <ds:schemaRef ds:uri="http://schemas.microsoft.com/office/2006/metadata/properties"/>
    <ds:schemaRef ds:uri="http://schemas.microsoft.com/office/infopath/2007/PartnerControls"/>
    <ds:schemaRef ds:uri="9e4712b9-8a99-40b4-9430-eff6dca8c4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Wedding invitations (Watercolor design, 2 per page, works with Avery 5389)</Template>
  <TotalTime>25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Write Me Back Cards</dc:subject>
  <dc:creator>Becky Fesler</dc:creator>
  <cp:lastModifiedBy>Becky Fesler</cp:lastModifiedBy>
  <cp:revision>2</cp:revision>
  <dcterms:created xsi:type="dcterms:W3CDTF">2020-10-14T19:53:00Z</dcterms:created>
  <dcterms:modified xsi:type="dcterms:W3CDTF">2020-10-31T13:24:00Z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0x010100E81E38881A9872408672B252090AFB73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Order">
    <vt:r8>2659800</vt:r8>
  </property>
  <property fmtid="{D5CDD505-2E9C-101B-9397-08002B2CF9AE}" pid="9" name="ComplianceAssetId">
    <vt:lpwstr/>
  </property>
</Properties>
</file>